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16" w:rsidRDefault="001E3C16" w:rsidP="001A1E6C">
      <w:r>
        <w:rPr>
          <w:noProof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6pt;margin-top:-26.4pt;width:59.6pt;height:73.55pt;z-index:251658240" strokecolor="white">
            <v:textbox>
              <w:txbxContent>
                <w:p w:rsidR="001E3C16" w:rsidRDefault="001E3C16">
                  <w:r w:rsidRPr="00CA2FE7">
                    <w:rPr>
                      <w:noProof/>
                      <w:lang w:eastAsia="sv-SE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objekt 6" o:spid="_x0000_i1026" type="#_x0000_t75" alt="fkfriskus logga.png" style="width:43.5pt;height:65.2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sv-SE"/>
        </w:rPr>
        <w:pict>
          <v:shape id="_x0000_s1027" type="#_x0000_t202" style="position:absolute;margin-left:440.75pt;margin-top:-26.4pt;width:59.6pt;height:73.55pt;z-index:251659264" strokecolor="white">
            <v:textbox>
              <w:txbxContent>
                <w:p w:rsidR="001E3C16" w:rsidRPr="001A1E6C" w:rsidRDefault="001E3C16" w:rsidP="001A1E6C">
                  <w:r w:rsidRPr="00CA2FE7">
                    <w:rPr>
                      <w:noProof/>
                      <w:lang w:eastAsia="sv-SE"/>
                    </w:rPr>
                    <w:pict>
                      <v:shape id="Bildobjekt 8" o:spid="_x0000_i1028" type="#_x0000_t75" alt="fkfriskus logga.png" style="width:43.5pt;height:65.2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 w:rsidRPr="00700376">
        <w:rPr>
          <w:rFonts w:ascii="Arial" w:hAnsi="Arial" w:cs="Arial"/>
          <w:sz w:val="40"/>
          <w:szCs w:val="40"/>
        </w:rPr>
        <w:t xml:space="preserve">                </w:t>
      </w:r>
      <w:r w:rsidRPr="00700376">
        <w:rPr>
          <w:rFonts w:ascii="Tahoma" w:hAnsi="Tahoma" w:cs="Tahoma"/>
          <w:b/>
          <w:bCs/>
          <w:sz w:val="40"/>
          <w:szCs w:val="40"/>
        </w:rPr>
        <w:t>Resultat Skinkcupen 2014</w:t>
      </w:r>
    </w:p>
    <w:p w:rsidR="001E3C16" w:rsidRPr="00700376" w:rsidRDefault="001E3C16">
      <w:pPr>
        <w:rPr>
          <w:rFonts w:ascii="Tahoma" w:hAnsi="Tahoma" w:cs="Tahoma"/>
          <w:sz w:val="24"/>
          <w:szCs w:val="24"/>
        </w:rPr>
      </w:pPr>
    </w:p>
    <w:p w:rsidR="001E3C16" w:rsidRPr="00700376" w:rsidRDefault="001E3C16" w:rsidP="00DC5DC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700376">
        <w:rPr>
          <w:rFonts w:ascii="Tahoma" w:hAnsi="Tahoma" w:cs="Tahoma"/>
          <w:b/>
          <w:bCs/>
          <w:sz w:val="24"/>
          <w:szCs w:val="24"/>
        </w:rPr>
        <w:t>Bana 1 – 2,1 km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>Bana 2 – 3,3 km</w:t>
      </w:r>
    </w:p>
    <w:p w:rsidR="001E3C16" w:rsidRPr="00700376" w:rsidRDefault="001E3C16" w:rsidP="00731376">
      <w:pPr>
        <w:tabs>
          <w:tab w:val="left" w:pos="567"/>
        </w:tabs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1      Maja Karmstig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25,03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      Alex Johansson</w:t>
      </w:r>
      <w:r>
        <w:rPr>
          <w:rFonts w:ascii="Tahoma" w:hAnsi="Tahoma" w:cs="Tahoma"/>
          <w:sz w:val="24"/>
          <w:szCs w:val="24"/>
        </w:rPr>
        <w:tab/>
        <w:t xml:space="preserve">     27,50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2      Elvira Karmstig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25,35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2      Axel Bechtel</w:t>
      </w:r>
      <w:r>
        <w:rPr>
          <w:rFonts w:ascii="Tahoma" w:hAnsi="Tahoma" w:cs="Tahoma"/>
          <w:sz w:val="24"/>
          <w:szCs w:val="24"/>
        </w:rPr>
        <w:tab/>
        <w:t xml:space="preserve">     34,51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3      Alice Carlqvist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26,22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3      Christina Aronsson</w:t>
      </w:r>
      <w:r>
        <w:rPr>
          <w:rFonts w:ascii="Tahoma" w:hAnsi="Tahoma" w:cs="Tahoma"/>
          <w:sz w:val="24"/>
          <w:szCs w:val="24"/>
        </w:rPr>
        <w:tab/>
        <w:t xml:space="preserve">     36,39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4      Hanna Carlqvist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26,26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4      David Johansson</w:t>
      </w:r>
      <w:r>
        <w:rPr>
          <w:rFonts w:ascii="Tahoma" w:hAnsi="Tahoma" w:cs="Tahoma"/>
          <w:sz w:val="24"/>
          <w:szCs w:val="24"/>
        </w:rPr>
        <w:tab/>
        <w:t xml:space="preserve">     37,25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5      Ester Ericsson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30,54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5      Emma Eliasson</w:t>
      </w:r>
      <w:r>
        <w:rPr>
          <w:rFonts w:ascii="Tahoma" w:hAnsi="Tahoma" w:cs="Tahoma"/>
          <w:sz w:val="24"/>
          <w:szCs w:val="24"/>
        </w:rPr>
        <w:tab/>
        <w:t xml:space="preserve">     44,02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6      Sandra Rymark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31,26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6      Elsa Ericsson</w:t>
      </w:r>
      <w:r>
        <w:rPr>
          <w:rFonts w:ascii="Tahoma" w:hAnsi="Tahoma" w:cs="Tahoma"/>
          <w:sz w:val="24"/>
          <w:szCs w:val="24"/>
        </w:rPr>
        <w:tab/>
        <w:t xml:space="preserve">     44,05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7      Linn Ramberg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31,28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7      Amadeus Ahlstrand     45,30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8      Lovisa Eliasson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34,07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8      Casper Bartoldsson     46,35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9      Lova Johansson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34,09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Jakob Bartoldsson       ----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  <w:lang w:eastAsia="sv-SE"/>
        </w:rPr>
        <w:pict>
          <v:shape id="_x0000_s1028" type="#_x0000_t202" style="position:absolute;margin-left:629.15pt;margin-top:7.45pt;width:179.75pt;height:153.4pt;z-index:251657216">
            <v:textbox style="mso-fit-shape-to-text:t">
              <w:txbxContent>
                <w:p w:rsidR="001E3C16" w:rsidRDefault="001E3C16"/>
              </w:txbxContent>
            </v:textbox>
          </v:shape>
        </w:pict>
      </w:r>
      <w:r w:rsidRPr="00700376">
        <w:rPr>
          <w:rFonts w:ascii="Tahoma" w:hAnsi="Tahoma" w:cs="Tahoma"/>
          <w:sz w:val="24"/>
          <w:szCs w:val="24"/>
        </w:rPr>
        <w:t>10     Magnus Eliasson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34,11</w:t>
      </w:r>
    </w:p>
    <w:p w:rsidR="001E3C16" w:rsidRPr="0070037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11     Signe Johansson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</w:t>
      </w:r>
      <w:r w:rsidRPr="00700376">
        <w:rPr>
          <w:rFonts w:ascii="Tahoma" w:hAnsi="Tahoma" w:cs="Tahoma"/>
          <w:sz w:val="24"/>
          <w:szCs w:val="24"/>
        </w:rPr>
        <w:t>35,25</w:t>
      </w:r>
    </w:p>
    <w:p w:rsidR="001E3C16" w:rsidRPr="00E371D4" w:rsidRDefault="001E3C16" w:rsidP="00E912F2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700376">
        <w:rPr>
          <w:rFonts w:ascii="Tahoma" w:hAnsi="Tahoma" w:cs="Tahoma"/>
          <w:sz w:val="24"/>
          <w:szCs w:val="24"/>
        </w:rPr>
        <w:t>12     Felicia Ahl</w:t>
      </w:r>
      <w:r>
        <w:rPr>
          <w:rFonts w:ascii="Tahoma" w:hAnsi="Tahoma" w:cs="Tahoma"/>
          <w:sz w:val="24"/>
          <w:szCs w:val="24"/>
        </w:rPr>
        <w:t>s</w:t>
      </w:r>
      <w:r w:rsidRPr="00700376">
        <w:rPr>
          <w:rFonts w:ascii="Tahoma" w:hAnsi="Tahoma" w:cs="Tahoma"/>
          <w:sz w:val="24"/>
          <w:szCs w:val="24"/>
        </w:rPr>
        <w:t>trand</w:t>
      </w:r>
      <w:r w:rsidRPr="0070037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 35,33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1E3C1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13     Emy Hjertström</w:t>
      </w:r>
      <w:r>
        <w:rPr>
          <w:rFonts w:ascii="Tahoma" w:hAnsi="Tahoma" w:cs="Tahoma"/>
          <w:sz w:val="24"/>
          <w:szCs w:val="24"/>
        </w:rPr>
        <w:tab/>
        <w:t xml:space="preserve">    39,05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Bana 3 – 5,0 km</w:t>
      </w:r>
    </w:p>
    <w:p w:rsidR="001E3C1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14     Anna Lundqvist</w:t>
      </w:r>
      <w:r>
        <w:rPr>
          <w:rFonts w:ascii="Tahoma" w:hAnsi="Tahoma" w:cs="Tahoma"/>
          <w:sz w:val="24"/>
          <w:szCs w:val="24"/>
        </w:rPr>
        <w:tab/>
        <w:t xml:space="preserve">    39,06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      Tim Johansson</w:t>
      </w:r>
      <w:r>
        <w:rPr>
          <w:rFonts w:ascii="Tahoma" w:hAnsi="Tahoma" w:cs="Tahoma"/>
          <w:sz w:val="24"/>
          <w:szCs w:val="24"/>
        </w:rPr>
        <w:tab/>
        <w:t xml:space="preserve">     42,11</w:t>
      </w:r>
    </w:p>
    <w:p w:rsidR="001E3C1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15     Isak Törnström</w:t>
      </w:r>
      <w:r>
        <w:rPr>
          <w:rFonts w:ascii="Tahoma" w:hAnsi="Tahoma" w:cs="Tahoma"/>
          <w:sz w:val="24"/>
          <w:szCs w:val="24"/>
        </w:rPr>
        <w:tab/>
        <w:t xml:space="preserve">    41,52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2      Noah Bechtel</w:t>
      </w:r>
      <w:r>
        <w:rPr>
          <w:rFonts w:ascii="Tahoma" w:hAnsi="Tahoma" w:cs="Tahoma"/>
          <w:sz w:val="24"/>
          <w:szCs w:val="24"/>
        </w:rPr>
        <w:tab/>
        <w:t xml:space="preserve">     45,04</w:t>
      </w:r>
    </w:p>
    <w:p w:rsidR="001E3C1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     Sixten Törnström</w:t>
      </w:r>
      <w:r>
        <w:rPr>
          <w:rFonts w:ascii="Tahoma" w:hAnsi="Tahoma" w:cs="Tahoma"/>
          <w:sz w:val="24"/>
          <w:szCs w:val="24"/>
        </w:rPr>
        <w:tab/>
        <w:t xml:space="preserve">    42,55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3      Elisabeth Aronsson</w:t>
      </w:r>
      <w:r>
        <w:rPr>
          <w:rFonts w:ascii="Tahoma" w:hAnsi="Tahoma" w:cs="Tahoma"/>
          <w:sz w:val="24"/>
          <w:szCs w:val="24"/>
        </w:rPr>
        <w:tab/>
        <w:t xml:space="preserve">     45,09</w:t>
      </w:r>
    </w:p>
    <w:p w:rsidR="001E3C1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17     Ulf Törnström</w:t>
      </w:r>
      <w:r>
        <w:rPr>
          <w:rFonts w:ascii="Tahoma" w:hAnsi="Tahoma" w:cs="Tahoma"/>
          <w:sz w:val="24"/>
          <w:szCs w:val="24"/>
        </w:rPr>
        <w:tab/>
        <w:t xml:space="preserve">    43,22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4      Sara Josarp</w:t>
      </w:r>
      <w:r>
        <w:rPr>
          <w:rFonts w:ascii="Tahoma" w:hAnsi="Tahoma" w:cs="Tahoma"/>
          <w:sz w:val="24"/>
          <w:szCs w:val="24"/>
        </w:rPr>
        <w:tab/>
        <w:t xml:space="preserve">     45,14</w:t>
      </w:r>
    </w:p>
    <w:p w:rsidR="001E3C16" w:rsidRDefault="001E3C16" w:rsidP="00E912F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18     Kristina Törnström</w:t>
      </w:r>
      <w:r>
        <w:rPr>
          <w:rFonts w:ascii="Tahoma" w:hAnsi="Tahoma" w:cs="Tahoma"/>
          <w:sz w:val="24"/>
          <w:szCs w:val="24"/>
        </w:rPr>
        <w:tab/>
        <w:t xml:space="preserve">    43,24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5      Elvira Wildheim</w:t>
      </w:r>
      <w:r>
        <w:rPr>
          <w:rFonts w:ascii="Tahoma" w:hAnsi="Tahoma" w:cs="Tahoma"/>
          <w:sz w:val="24"/>
          <w:szCs w:val="24"/>
        </w:rPr>
        <w:tab/>
        <w:t xml:space="preserve">     45,16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19     Melwin Wildheim</w:t>
      </w:r>
      <w:r>
        <w:rPr>
          <w:rFonts w:ascii="Tahoma" w:hAnsi="Tahoma" w:cs="Tahoma"/>
          <w:sz w:val="24"/>
          <w:szCs w:val="24"/>
        </w:rPr>
        <w:tab/>
        <w:t xml:space="preserve">    43,49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6      Carina Andersson</w:t>
      </w:r>
      <w:r>
        <w:rPr>
          <w:rFonts w:ascii="Tahoma" w:hAnsi="Tahoma" w:cs="Tahoma"/>
          <w:sz w:val="24"/>
          <w:szCs w:val="24"/>
        </w:rPr>
        <w:tab/>
        <w:t xml:space="preserve">     46,09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     Filip Carlqvist</w:t>
      </w:r>
      <w:r>
        <w:rPr>
          <w:rFonts w:ascii="Tahoma" w:hAnsi="Tahoma" w:cs="Tahoma"/>
          <w:sz w:val="24"/>
          <w:szCs w:val="24"/>
        </w:rPr>
        <w:tab/>
        <w:t xml:space="preserve">    44,02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7      Anders Gustavsson</w:t>
      </w:r>
      <w:r>
        <w:rPr>
          <w:rFonts w:ascii="Tahoma" w:hAnsi="Tahoma" w:cs="Tahoma"/>
          <w:sz w:val="24"/>
          <w:szCs w:val="24"/>
        </w:rPr>
        <w:tab/>
        <w:t xml:space="preserve">     47,30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Cecilia Ericsson</w:t>
      </w:r>
      <w:r>
        <w:rPr>
          <w:rFonts w:ascii="Tahoma" w:hAnsi="Tahoma" w:cs="Tahoma"/>
          <w:sz w:val="24"/>
          <w:szCs w:val="24"/>
        </w:rPr>
        <w:tab/>
        <w:t xml:space="preserve">    ----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8      Sofia Karmstig</w:t>
      </w:r>
      <w:r>
        <w:rPr>
          <w:rFonts w:ascii="Tahoma" w:hAnsi="Tahoma" w:cs="Tahoma"/>
          <w:sz w:val="24"/>
          <w:szCs w:val="24"/>
        </w:rPr>
        <w:tab/>
        <w:t xml:space="preserve">     48,46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Joakim Ahlstrand</w:t>
      </w:r>
      <w:r>
        <w:rPr>
          <w:rFonts w:ascii="Tahoma" w:hAnsi="Tahoma" w:cs="Tahoma"/>
          <w:sz w:val="24"/>
          <w:szCs w:val="24"/>
        </w:rPr>
        <w:tab/>
        <w:t xml:space="preserve">    ----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9      Åsa Josarp</w:t>
      </w:r>
      <w:r>
        <w:rPr>
          <w:rFonts w:ascii="Tahoma" w:hAnsi="Tahoma" w:cs="Tahoma"/>
          <w:sz w:val="24"/>
          <w:szCs w:val="24"/>
        </w:rPr>
        <w:tab/>
        <w:t xml:space="preserve">     50,19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Pia Hjertström</w:t>
      </w:r>
      <w:r>
        <w:rPr>
          <w:rFonts w:ascii="Tahoma" w:hAnsi="Tahoma" w:cs="Tahoma"/>
          <w:sz w:val="24"/>
          <w:szCs w:val="24"/>
        </w:rPr>
        <w:tab/>
        <w:t xml:space="preserve">    ----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10    Annika Bechtel</w:t>
      </w:r>
      <w:r>
        <w:rPr>
          <w:rFonts w:ascii="Tahoma" w:hAnsi="Tahoma" w:cs="Tahoma"/>
          <w:sz w:val="24"/>
          <w:szCs w:val="24"/>
        </w:rPr>
        <w:tab/>
        <w:t xml:space="preserve">     53,36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Anders Ivarsson</w:t>
      </w:r>
      <w:r>
        <w:rPr>
          <w:rFonts w:ascii="Tahoma" w:hAnsi="Tahoma" w:cs="Tahoma"/>
          <w:sz w:val="24"/>
          <w:szCs w:val="24"/>
        </w:rPr>
        <w:tab/>
        <w:t xml:space="preserve">    ----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11    Jeanette Larsson</w:t>
      </w:r>
      <w:r>
        <w:rPr>
          <w:rFonts w:ascii="Tahoma" w:hAnsi="Tahoma" w:cs="Tahoma"/>
          <w:sz w:val="24"/>
          <w:szCs w:val="24"/>
        </w:rPr>
        <w:tab/>
        <w:t xml:space="preserve">     53,55</w:t>
      </w:r>
    </w:p>
    <w:p w:rsidR="001E3C16" w:rsidRDefault="001E3C16" w:rsidP="00911E8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</w:t>
      </w:r>
      <w:r w:rsidRPr="003330C5">
        <w:rPr>
          <w:rFonts w:ascii="Tahoma" w:hAnsi="Tahoma" w:cs="Tahoma"/>
          <w:sz w:val="24"/>
          <w:szCs w:val="24"/>
        </w:rPr>
        <w:t>Marina Johansson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 </w:t>
      </w:r>
      <w:r w:rsidRPr="00EA3132">
        <w:rPr>
          <w:rFonts w:ascii="Tahoma" w:hAnsi="Tahoma" w:cs="Tahoma"/>
          <w:sz w:val="24"/>
          <w:szCs w:val="24"/>
        </w:rPr>
        <w:t>----</w:t>
      </w:r>
      <w:r>
        <w:rPr>
          <w:rFonts w:ascii="Tahoma" w:hAnsi="Tahoma" w:cs="Tahoma"/>
          <w:b/>
          <w:bCs/>
          <w:sz w:val="24"/>
          <w:szCs w:val="24"/>
        </w:rPr>
        <w:t xml:space="preserve">                 </w:t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C05D12">
        <w:rPr>
          <w:rFonts w:ascii="Tahoma" w:hAnsi="Tahoma" w:cs="Tahoma"/>
          <w:sz w:val="24"/>
          <w:szCs w:val="24"/>
        </w:rPr>
        <w:t>12    Ingmar Johansson</w:t>
      </w:r>
      <w:r>
        <w:rPr>
          <w:rFonts w:ascii="Tahoma" w:hAnsi="Tahoma" w:cs="Tahoma"/>
          <w:sz w:val="24"/>
          <w:szCs w:val="24"/>
        </w:rPr>
        <w:tab/>
        <w:t xml:space="preserve">     58,52</w:t>
      </w:r>
    </w:p>
    <w:p w:rsidR="001E3C16" w:rsidRPr="00C05D12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C05D12">
        <w:rPr>
          <w:rFonts w:ascii="Tahoma" w:hAnsi="Tahoma" w:cs="Tahoma"/>
          <w:sz w:val="24"/>
          <w:szCs w:val="24"/>
        </w:rPr>
        <w:t>13    Albin Hjertström</w:t>
      </w:r>
      <w:r>
        <w:rPr>
          <w:rFonts w:ascii="Tahoma" w:hAnsi="Tahoma" w:cs="Tahoma"/>
          <w:sz w:val="24"/>
          <w:szCs w:val="24"/>
        </w:rPr>
        <w:tab/>
        <w:t xml:space="preserve">     67,25</w:t>
      </w:r>
    </w:p>
    <w:p w:rsidR="001E3C16" w:rsidRPr="00DC5DC8" w:rsidRDefault="001E3C16" w:rsidP="00911E8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Bana 4 – 7,2 km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     Olle Josarp</w:t>
      </w:r>
      <w:r>
        <w:rPr>
          <w:rFonts w:ascii="Tahoma" w:hAnsi="Tahoma" w:cs="Tahoma"/>
          <w:sz w:val="24"/>
          <w:szCs w:val="24"/>
        </w:rPr>
        <w:tab/>
        <w:t xml:space="preserve">     45,37  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  <w:lang w:eastAsia="sv-SE"/>
        </w:rPr>
        <w:pict>
          <v:shape id="_x0000_s1029" type="#_x0000_t202" style="position:absolute;margin-left:214.45pt;margin-top:9.2pt;width:261.45pt;height:160.5pt;z-index:251656192" stroked="f">
            <v:textbox>
              <w:txbxContent>
                <w:p w:rsidR="001E3C16" w:rsidRDefault="001E3C16">
                  <w:r w:rsidRPr="00CA2FE7">
                    <w:rPr>
                      <w:noProof/>
                      <w:lang w:eastAsia="sv-SE"/>
                    </w:rPr>
                    <w:pict>
                      <v:shape id="Bild 4" o:spid="_x0000_i1030" type="#_x0000_t75" alt="http://www.fkfriskus.se/admin/filer/fotoalbum_220_17_1.jpg" style="width:220.5pt;height:147pt;visibility:visible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Tahoma" w:hAnsi="Tahoma" w:cs="Tahoma"/>
          <w:sz w:val="24"/>
          <w:szCs w:val="24"/>
        </w:rPr>
        <w:t>2      Thomas Josarp</w:t>
      </w:r>
      <w:r>
        <w:rPr>
          <w:rFonts w:ascii="Tahoma" w:hAnsi="Tahoma" w:cs="Tahoma"/>
          <w:sz w:val="24"/>
          <w:szCs w:val="24"/>
        </w:rPr>
        <w:tab/>
        <w:t xml:space="preserve">     49,03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      Peter Aronsson</w:t>
      </w:r>
      <w:r>
        <w:rPr>
          <w:rFonts w:ascii="Tahoma" w:hAnsi="Tahoma" w:cs="Tahoma"/>
          <w:sz w:val="24"/>
          <w:szCs w:val="24"/>
        </w:rPr>
        <w:tab/>
        <w:t xml:space="preserve">     49,23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      Gert Wildheim</w:t>
      </w:r>
      <w:r>
        <w:rPr>
          <w:rFonts w:ascii="Tahoma" w:hAnsi="Tahoma" w:cs="Tahoma"/>
          <w:sz w:val="24"/>
          <w:szCs w:val="24"/>
        </w:rPr>
        <w:tab/>
        <w:t xml:space="preserve">     55,54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</w:p>
    <w:p w:rsidR="001E3C16" w:rsidRDefault="001E3C16" w:rsidP="00911E8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Årets pristagare blev i en </w:t>
      </w:r>
    </w:p>
    <w:p w:rsidR="001E3C16" w:rsidRDefault="001E3C16" w:rsidP="00911E8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rafflande lottdragning:</w:t>
      </w:r>
    </w:p>
    <w:p w:rsidR="001E3C16" w:rsidRPr="00AF1BAB" w:rsidRDefault="001E3C16" w:rsidP="00AF1BAB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1      </w:t>
      </w:r>
      <w:r w:rsidRPr="00AF1BAB">
        <w:rPr>
          <w:rFonts w:ascii="Tahoma" w:hAnsi="Tahoma" w:cs="Tahoma"/>
          <w:b/>
          <w:bCs/>
          <w:sz w:val="24"/>
          <w:szCs w:val="24"/>
        </w:rPr>
        <w:t>Casper Bartoldsson</w:t>
      </w:r>
    </w:p>
    <w:p w:rsidR="001E3C16" w:rsidRPr="00AF1BAB" w:rsidRDefault="001E3C16" w:rsidP="00AF1BAB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2      </w:t>
      </w:r>
      <w:r w:rsidRPr="00AF1BAB">
        <w:rPr>
          <w:rFonts w:ascii="Tahoma" w:hAnsi="Tahoma" w:cs="Tahoma"/>
          <w:b/>
          <w:bCs/>
          <w:sz w:val="24"/>
          <w:szCs w:val="24"/>
        </w:rPr>
        <w:t>Ulf Törnström</w:t>
      </w:r>
    </w:p>
    <w:p w:rsidR="001E3C16" w:rsidRPr="00AF1BAB" w:rsidRDefault="001E3C16" w:rsidP="00AF1BAB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3      </w:t>
      </w:r>
      <w:r w:rsidRPr="00AF1BAB">
        <w:rPr>
          <w:rFonts w:ascii="Tahoma" w:hAnsi="Tahoma" w:cs="Tahoma"/>
          <w:b/>
          <w:bCs/>
          <w:sz w:val="24"/>
          <w:szCs w:val="24"/>
        </w:rPr>
        <w:t>Hanna Carlqvist</w:t>
      </w:r>
    </w:p>
    <w:p w:rsidR="001E3C16" w:rsidRDefault="001E3C16" w:rsidP="00911E83">
      <w:pPr>
        <w:spacing w:after="0"/>
        <w:rPr>
          <w:rFonts w:ascii="Tahoma" w:hAnsi="Tahoma" w:cs="Tahoma"/>
          <w:sz w:val="24"/>
          <w:szCs w:val="24"/>
        </w:rPr>
      </w:pPr>
    </w:p>
    <w:p w:rsidR="001E3C16" w:rsidRPr="00194BE1" w:rsidRDefault="001E3C16" w:rsidP="00911E8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   </w:t>
      </w:r>
    </w:p>
    <w:sectPr w:rsidR="001E3C16" w:rsidRPr="00194BE1" w:rsidSect="00EA3132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503E9"/>
    <w:multiLevelType w:val="hybridMultilevel"/>
    <w:tmpl w:val="6F12A1CA"/>
    <w:lvl w:ilvl="0" w:tplc="20C6CD32">
      <w:start w:val="1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BF472AA"/>
    <w:multiLevelType w:val="hybridMultilevel"/>
    <w:tmpl w:val="F0DCC05E"/>
    <w:lvl w:ilvl="0" w:tplc="82B005E8">
      <w:start w:val="1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86D517A"/>
    <w:multiLevelType w:val="hybridMultilevel"/>
    <w:tmpl w:val="5F8857BA"/>
    <w:lvl w:ilvl="0" w:tplc="82B005E8">
      <w:start w:val="18"/>
      <w:numFmt w:val="bullet"/>
      <w:lvlText w:val="-"/>
      <w:lvlJc w:val="left"/>
      <w:pPr>
        <w:ind w:left="915" w:hanging="555"/>
      </w:pPr>
      <w:rPr>
        <w:rFonts w:ascii="Tahoma" w:eastAsia="Times New Roman" w:hAnsi="Tahoma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2F2"/>
    <w:rsid w:val="0000587A"/>
    <w:rsid w:val="000E582C"/>
    <w:rsid w:val="00194BE1"/>
    <w:rsid w:val="001A1E6C"/>
    <w:rsid w:val="001E3C16"/>
    <w:rsid w:val="002218A8"/>
    <w:rsid w:val="002A6405"/>
    <w:rsid w:val="003330C5"/>
    <w:rsid w:val="00360C38"/>
    <w:rsid w:val="005742C5"/>
    <w:rsid w:val="00620523"/>
    <w:rsid w:val="00626811"/>
    <w:rsid w:val="006D6E16"/>
    <w:rsid w:val="00700376"/>
    <w:rsid w:val="00731376"/>
    <w:rsid w:val="00782445"/>
    <w:rsid w:val="008512CC"/>
    <w:rsid w:val="00911E83"/>
    <w:rsid w:val="00956080"/>
    <w:rsid w:val="00963430"/>
    <w:rsid w:val="00A83492"/>
    <w:rsid w:val="00AF1BAB"/>
    <w:rsid w:val="00C05D12"/>
    <w:rsid w:val="00C926DB"/>
    <w:rsid w:val="00CA2FE7"/>
    <w:rsid w:val="00DA1428"/>
    <w:rsid w:val="00DA3B37"/>
    <w:rsid w:val="00DC45BC"/>
    <w:rsid w:val="00DC5DC8"/>
    <w:rsid w:val="00E2315A"/>
    <w:rsid w:val="00E371D4"/>
    <w:rsid w:val="00E912F2"/>
    <w:rsid w:val="00E969D4"/>
    <w:rsid w:val="00EA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C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11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9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1</Pages>
  <Words>328</Words>
  <Characters>1740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kansli@fkfriskus.se</dc:creator>
  <cp:keywords/>
  <dc:description/>
  <cp:lastModifiedBy>Ditt användarnamn</cp:lastModifiedBy>
  <cp:revision>14</cp:revision>
  <cp:lastPrinted>2014-12-16T10:22:00Z</cp:lastPrinted>
  <dcterms:created xsi:type="dcterms:W3CDTF">2014-12-16T07:51:00Z</dcterms:created>
  <dcterms:modified xsi:type="dcterms:W3CDTF">2014-12-16T19:25:00Z</dcterms:modified>
</cp:coreProperties>
</file>